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89A" w:rsidRDefault="00A6089A">
      <w:pPr>
        <w:rPr>
          <w:b/>
          <w:sz w:val="36"/>
          <w:szCs w:val="36"/>
        </w:rPr>
      </w:pPr>
      <w:r w:rsidRPr="003522DE">
        <w:rPr>
          <w:b/>
          <w:color w:val="00B0F0"/>
          <w:sz w:val="36"/>
          <w:szCs w:val="36"/>
        </w:rPr>
        <w:t>Posedenie pri guláši r.2010</w:t>
      </w:r>
      <w:r>
        <w:rPr>
          <w:b/>
          <w:color w:val="00B0F0"/>
          <w:sz w:val="36"/>
          <w:szCs w:val="36"/>
        </w:rPr>
        <w:t xml:space="preserve"> regiónu Žilina.</w:t>
      </w:r>
    </w:p>
    <w:p w:rsidR="00A6089A" w:rsidRDefault="00A6089A">
      <w:pPr>
        <w:rPr>
          <w:sz w:val="36"/>
          <w:szCs w:val="36"/>
        </w:rPr>
      </w:pPr>
      <w:r w:rsidRPr="003522DE">
        <w:rPr>
          <w:sz w:val="36"/>
          <w:szCs w:val="36"/>
        </w:rPr>
        <w:t>Dňa 17.6.2010 sa uskutočnilo každoročné</w:t>
      </w:r>
      <w:r>
        <w:rPr>
          <w:sz w:val="36"/>
          <w:szCs w:val="36"/>
        </w:rPr>
        <w:t xml:space="preserve"> Posedenie pri guláši.  Za účasti p. prezidenta OAVD J. Chovanca, hostí z radov bývalých členov OAVD, hostí z radov ostatných odborových zväzov, sympatizantov OAVD a samozrejme členov  OAVD žilinského regiónu, sa akcia uskutočnila v areáli lodenice pri Žst. Považská Bystrica. </w:t>
      </w:r>
    </w:p>
    <w:p w:rsidR="00A6089A" w:rsidRDefault="00A6089A">
      <w:pPr>
        <w:rPr>
          <w:sz w:val="36"/>
          <w:szCs w:val="36"/>
        </w:rPr>
      </w:pPr>
      <w:r>
        <w:rPr>
          <w:sz w:val="36"/>
          <w:szCs w:val="36"/>
        </w:rPr>
        <w:t xml:space="preserve">Krásne počasie, výborný guláš a dobrá nálada, boli tým správnym koktailom, ktorý zabezpečil, že sa akcia pretiahla až do večerných hodín. </w:t>
      </w:r>
    </w:p>
    <w:p w:rsidR="00A6089A" w:rsidRDefault="00A6089A">
      <w:pPr>
        <w:rPr>
          <w:sz w:val="36"/>
          <w:szCs w:val="36"/>
        </w:rPr>
      </w:pPr>
      <w:r>
        <w:rPr>
          <w:sz w:val="36"/>
          <w:szCs w:val="36"/>
        </w:rPr>
        <w:t>O skvelej nálade svedčí aj niekoľko fotiek, ktoré tu prinášam. Pre nedostatok času som nestihol viac, a čo ma mrzí najviac ani spoločnú .</w:t>
      </w:r>
    </w:p>
    <w:p w:rsidR="00A6089A" w:rsidRDefault="00A6089A">
      <w:pPr>
        <w:rPr>
          <w:sz w:val="36"/>
          <w:szCs w:val="36"/>
        </w:rPr>
      </w:pPr>
      <w:r>
        <w:rPr>
          <w:sz w:val="36"/>
          <w:szCs w:val="36"/>
        </w:rPr>
        <w:t xml:space="preserve">Ďakujem všetkým, ktorý sa zúčastnili, dvojnásobne tým, ktorí pomohli pri zabezpečovaní a príprave.  </w:t>
      </w:r>
    </w:p>
    <w:p w:rsidR="00A6089A" w:rsidRDefault="00A6089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Michal Sebedinský</w:t>
      </w:r>
    </w:p>
    <w:p w:rsidR="00A6089A" w:rsidRDefault="00A6089A">
      <w:pPr>
        <w:rPr>
          <w:sz w:val="36"/>
          <w:szCs w:val="36"/>
        </w:rPr>
      </w:pPr>
    </w:p>
    <w:p w:rsidR="00A6089A" w:rsidRDefault="00A6089A">
      <w:pPr>
        <w:rPr>
          <w:sz w:val="36"/>
          <w:szCs w:val="36"/>
        </w:rPr>
      </w:pPr>
      <w:r w:rsidRPr="00BD08B7">
        <w:rPr>
          <w:noProof/>
          <w:sz w:val="36"/>
          <w:szCs w:val="36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9" o:spid="_x0000_i1025" type="#_x0000_t75" alt="DSC_0248.jpg" style="width:453.75pt;height:301.5pt;visibility:visible">
            <v:imagedata r:id="rId4" o:title=""/>
          </v:shape>
        </w:pict>
      </w:r>
      <w:r w:rsidRPr="00BD08B7">
        <w:rPr>
          <w:noProof/>
          <w:sz w:val="36"/>
          <w:szCs w:val="36"/>
          <w:lang w:eastAsia="sk-SK"/>
        </w:rPr>
        <w:pict>
          <v:shape id="Obrázok 10" o:spid="_x0000_i1026" type="#_x0000_t75" alt="DSC_0289.jpg" style="width:453.75pt;height:302.25pt;visibility:visible">
            <v:imagedata r:id="rId5" o:title=""/>
          </v:shape>
        </w:pict>
      </w:r>
      <w:r>
        <w:rPr>
          <w:sz w:val="36"/>
          <w:szCs w:val="36"/>
        </w:rPr>
        <w:br w:type="page"/>
      </w:r>
    </w:p>
    <w:p w:rsidR="00A6089A" w:rsidRDefault="00A6089A">
      <w:pPr>
        <w:rPr>
          <w:sz w:val="36"/>
          <w:szCs w:val="36"/>
        </w:rPr>
      </w:pPr>
      <w:r w:rsidRPr="00BD08B7">
        <w:rPr>
          <w:noProof/>
          <w:sz w:val="36"/>
          <w:szCs w:val="36"/>
          <w:lang w:eastAsia="sk-SK"/>
        </w:rPr>
        <w:pict>
          <v:shape id="Obrázok 12" o:spid="_x0000_i1027" type="#_x0000_t75" alt="DSC_0233.jpg" style="width:453.75pt;height:301.5pt;visibility:visible">
            <v:imagedata r:id="rId6" o:title=""/>
          </v:shape>
        </w:pict>
      </w:r>
      <w:r w:rsidRPr="00BD08B7">
        <w:rPr>
          <w:noProof/>
          <w:sz w:val="36"/>
          <w:szCs w:val="36"/>
          <w:lang w:eastAsia="sk-SK"/>
        </w:rPr>
        <w:pict>
          <v:shape id="Obrázok 13" o:spid="_x0000_i1028" type="#_x0000_t75" alt="DSC_0283.jpg" style="width:453.75pt;height:301.5pt;visibility:visible">
            <v:imagedata r:id="rId7" o:title=""/>
          </v:shape>
        </w:pict>
      </w:r>
      <w:r>
        <w:rPr>
          <w:sz w:val="36"/>
          <w:szCs w:val="36"/>
        </w:rPr>
        <w:br w:type="page"/>
      </w:r>
    </w:p>
    <w:p w:rsidR="00A6089A" w:rsidRDefault="00A6089A">
      <w:pPr>
        <w:rPr>
          <w:sz w:val="36"/>
          <w:szCs w:val="36"/>
        </w:rPr>
      </w:pPr>
      <w:r w:rsidRPr="00BD08B7">
        <w:rPr>
          <w:noProof/>
          <w:sz w:val="36"/>
          <w:szCs w:val="36"/>
          <w:lang w:eastAsia="sk-SK"/>
        </w:rPr>
        <w:pict>
          <v:shape id="Obrázok 3" o:spid="_x0000_i1029" type="#_x0000_t75" alt="DSC_0228.jpg" style="width:453.75pt;height:301.5pt;visibility:visible">
            <v:imagedata r:id="rId8" o:title=""/>
          </v:shape>
        </w:pict>
      </w:r>
    </w:p>
    <w:p w:rsidR="00A6089A" w:rsidRPr="003522DE" w:rsidRDefault="00A6089A">
      <w:pPr>
        <w:rPr>
          <w:sz w:val="36"/>
          <w:szCs w:val="36"/>
        </w:rPr>
      </w:pPr>
      <w:r w:rsidRPr="00BD08B7">
        <w:rPr>
          <w:noProof/>
          <w:sz w:val="36"/>
          <w:szCs w:val="36"/>
          <w:lang w:eastAsia="sk-SK"/>
        </w:rPr>
        <w:pict>
          <v:shape id="Obrázok 6" o:spid="_x0000_i1030" type="#_x0000_t75" alt="DSC_0249.jpg" style="width:453.75pt;height:301.5pt;visibility:visible">
            <v:imagedata r:id="rId9" o:title=""/>
          </v:shape>
        </w:pict>
      </w:r>
    </w:p>
    <w:sectPr w:rsidR="00A6089A" w:rsidRPr="003522DE" w:rsidSect="00426A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2DE"/>
    <w:rsid w:val="00004F8B"/>
    <w:rsid w:val="00010990"/>
    <w:rsid w:val="0001155A"/>
    <w:rsid w:val="000127DA"/>
    <w:rsid w:val="00017DAF"/>
    <w:rsid w:val="00021D5E"/>
    <w:rsid w:val="00022470"/>
    <w:rsid w:val="00023B9B"/>
    <w:rsid w:val="000307DB"/>
    <w:rsid w:val="0003456C"/>
    <w:rsid w:val="000474D4"/>
    <w:rsid w:val="00047C04"/>
    <w:rsid w:val="00052A5C"/>
    <w:rsid w:val="00060B19"/>
    <w:rsid w:val="000906F8"/>
    <w:rsid w:val="000A1CC0"/>
    <w:rsid w:val="000A3C61"/>
    <w:rsid w:val="000C52AA"/>
    <w:rsid w:val="000D731A"/>
    <w:rsid w:val="000D78A3"/>
    <w:rsid w:val="000E4A9F"/>
    <w:rsid w:val="000F3CF4"/>
    <w:rsid w:val="00122AD1"/>
    <w:rsid w:val="00124BEE"/>
    <w:rsid w:val="00126B1A"/>
    <w:rsid w:val="00130B7F"/>
    <w:rsid w:val="00131032"/>
    <w:rsid w:val="00131D34"/>
    <w:rsid w:val="00134526"/>
    <w:rsid w:val="001411C1"/>
    <w:rsid w:val="001462B8"/>
    <w:rsid w:val="00157817"/>
    <w:rsid w:val="00160F90"/>
    <w:rsid w:val="00165BBE"/>
    <w:rsid w:val="00177847"/>
    <w:rsid w:val="001810D6"/>
    <w:rsid w:val="001A1C0B"/>
    <w:rsid w:val="001A4216"/>
    <w:rsid w:val="001A6B23"/>
    <w:rsid w:val="001A7085"/>
    <w:rsid w:val="001A7875"/>
    <w:rsid w:val="001B2FE1"/>
    <w:rsid w:val="001B59BD"/>
    <w:rsid w:val="001C2E31"/>
    <w:rsid w:val="001C39D6"/>
    <w:rsid w:val="001E2363"/>
    <w:rsid w:val="001E5623"/>
    <w:rsid w:val="001F209D"/>
    <w:rsid w:val="001F6AED"/>
    <w:rsid w:val="001F6E43"/>
    <w:rsid w:val="00203CAD"/>
    <w:rsid w:val="00205C09"/>
    <w:rsid w:val="00237DAC"/>
    <w:rsid w:val="00241196"/>
    <w:rsid w:val="00250455"/>
    <w:rsid w:val="0025264B"/>
    <w:rsid w:val="00256BC5"/>
    <w:rsid w:val="00260484"/>
    <w:rsid w:val="00265635"/>
    <w:rsid w:val="00273FCC"/>
    <w:rsid w:val="0027705E"/>
    <w:rsid w:val="002802F6"/>
    <w:rsid w:val="00282EBC"/>
    <w:rsid w:val="00283E93"/>
    <w:rsid w:val="00285547"/>
    <w:rsid w:val="00294709"/>
    <w:rsid w:val="002A7782"/>
    <w:rsid w:val="002B2765"/>
    <w:rsid w:val="002B305F"/>
    <w:rsid w:val="002C5E52"/>
    <w:rsid w:val="002E0465"/>
    <w:rsid w:val="002F6F3C"/>
    <w:rsid w:val="002F77DB"/>
    <w:rsid w:val="00311F77"/>
    <w:rsid w:val="003271D6"/>
    <w:rsid w:val="00332597"/>
    <w:rsid w:val="003365AF"/>
    <w:rsid w:val="003522DE"/>
    <w:rsid w:val="0035547A"/>
    <w:rsid w:val="00357709"/>
    <w:rsid w:val="003671E2"/>
    <w:rsid w:val="003729FE"/>
    <w:rsid w:val="003A5D2D"/>
    <w:rsid w:val="003B3AEF"/>
    <w:rsid w:val="003B4202"/>
    <w:rsid w:val="003C14FA"/>
    <w:rsid w:val="003C6CD3"/>
    <w:rsid w:val="003D3B37"/>
    <w:rsid w:val="003D4A0D"/>
    <w:rsid w:val="003E0E36"/>
    <w:rsid w:val="003F1214"/>
    <w:rsid w:val="00400964"/>
    <w:rsid w:val="0040665E"/>
    <w:rsid w:val="00406717"/>
    <w:rsid w:val="004216A3"/>
    <w:rsid w:val="00424CC3"/>
    <w:rsid w:val="0042633A"/>
    <w:rsid w:val="00426A7C"/>
    <w:rsid w:val="00434968"/>
    <w:rsid w:val="00435514"/>
    <w:rsid w:val="00443188"/>
    <w:rsid w:val="00447214"/>
    <w:rsid w:val="00470308"/>
    <w:rsid w:val="004A0920"/>
    <w:rsid w:val="004B1287"/>
    <w:rsid w:val="004C059D"/>
    <w:rsid w:val="004C7BAE"/>
    <w:rsid w:val="004D0D43"/>
    <w:rsid w:val="004D2059"/>
    <w:rsid w:val="004D5777"/>
    <w:rsid w:val="004E65CA"/>
    <w:rsid w:val="004F21B3"/>
    <w:rsid w:val="00502110"/>
    <w:rsid w:val="005157BF"/>
    <w:rsid w:val="00520D72"/>
    <w:rsid w:val="00520DED"/>
    <w:rsid w:val="005274AA"/>
    <w:rsid w:val="00531BB6"/>
    <w:rsid w:val="0055003A"/>
    <w:rsid w:val="00553372"/>
    <w:rsid w:val="00554DA5"/>
    <w:rsid w:val="005572CA"/>
    <w:rsid w:val="00564141"/>
    <w:rsid w:val="005672E8"/>
    <w:rsid w:val="0057111A"/>
    <w:rsid w:val="00571247"/>
    <w:rsid w:val="005725DC"/>
    <w:rsid w:val="00572C35"/>
    <w:rsid w:val="005826F7"/>
    <w:rsid w:val="00582C8A"/>
    <w:rsid w:val="00587FE9"/>
    <w:rsid w:val="00590180"/>
    <w:rsid w:val="005A015C"/>
    <w:rsid w:val="005A0A1F"/>
    <w:rsid w:val="005A3BBA"/>
    <w:rsid w:val="005A44F0"/>
    <w:rsid w:val="005A4797"/>
    <w:rsid w:val="005B1054"/>
    <w:rsid w:val="005B43CF"/>
    <w:rsid w:val="005B7E3E"/>
    <w:rsid w:val="005C41A4"/>
    <w:rsid w:val="005D15E4"/>
    <w:rsid w:val="005F0129"/>
    <w:rsid w:val="005F3297"/>
    <w:rsid w:val="005F4DEC"/>
    <w:rsid w:val="0061448B"/>
    <w:rsid w:val="00620E87"/>
    <w:rsid w:val="00624F08"/>
    <w:rsid w:val="00650DC9"/>
    <w:rsid w:val="00652D1B"/>
    <w:rsid w:val="00653FB8"/>
    <w:rsid w:val="006669BB"/>
    <w:rsid w:val="00690B0E"/>
    <w:rsid w:val="006B0DB4"/>
    <w:rsid w:val="006B1343"/>
    <w:rsid w:val="006B436C"/>
    <w:rsid w:val="006C42EE"/>
    <w:rsid w:val="006E00D1"/>
    <w:rsid w:val="006F4EDB"/>
    <w:rsid w:val="006F51B9"/>
    <w:rsid w:val="00711B33"/>
    <w:rsid w:val="00711E9D"/>
    <w:rsid w:val="00721970"/>
    <w:rsid w:val="00726147"/>
    <w:rsid w:val="00740402"/>
    <w:rsid w:val="00740655"/>
    <w:rsid w:val="0074461E"/>
    <w:rsid w:val="00747E46"/>
    <w:rsid w:val="00774609"/>
    <w:rsid w:val="00782084"/>
    <w:rsid w:val="00782C5F"/>
    <w:rsid w:val="0078473F"/>
    <w:rsid w:val="007870CF"/>
    <w:rsid w:val="007C0BEC"/>
    <w:rsid w:val="007C1E84"/>
    <w:rsid w:val="007C459E"/>
    <w:rsid w:val="007E4CDE"/>
    <w:rsid w:val="007F03A9"/>
    <w:rsid w:val="007F19FB"/>
    <w:rsid w:val="00804E1E"/>
    <w:rsid w:val="00807AD6"/>
    <w:rsid w:val="0081071D"/>
    <w:rsid w:val="00812977"/>
    <w:rsid w:val="00820B8B"/>
    <w:rsid w:val="0082116C"/>
    <w:rsid w:val="00821282"/>
    <w:rsid w:val="00822F21"/>
    <w:rsid w:val="008310F8"/>
    <w:rsid w:val="00834695"/>
    <w:rsid w:val="00853383"/>
    <w:rsid w:val="00853BF2"/>
    <w:rsid w:val="00857A87"/>
    <w:rsid w:val="00862081"/>
    <w:rsid w:val="00867797"/>
    <w:rsid w:val="0087102A"/>
    <w:rsid w:val="008741DB"/>
    <w:rsid w:val="008766FF"/>
    <w:rsid w:val="008830DC"/>
    <w:rsid w:val="00886E91"/>
    <w:rsid w:val="008974F9"/>
    <w:rsid w:val="00897AD1"/>
    <w:rsid w:val="008B7461"/>
    <w:rsid w:val="008C51F0"/>
    <w:rsid w:val="008C6BAD"/>
    <w:rsid w:val="009022D7"/>
    <w:rsid w:val="00907259"/>
    <w:rsid w:val="00910462"/>
    <w:rsid w:val="009301BA"/>
    <w:rsid w:val="0093143B"/>
    <w:rsid w:val="00934796"/>
    <w:rsid w:val="00942C1B"/>
    <w:rsid w:val="00944ED2"/>
    <w:rsid w:val="00952ACC"/>
    <w:rsid w:val="00955F85"/>
    <w:rsid w:val="0096295D"/>
    <w:rsid w:val="00962A7F"/>
    <w:rsid w:val="00964FA8"/>
    <w:rsid w:val="00967DC0"/>
    <w:rsid w:val="00981C3C"/>
    <w:rsid w:val="0099472F"/>
    <w:rsid w:val="009A3F2C"/>
    <w:rsid w:val="009B0E32"/>
    <w:rsid w:val="009C2521"/>
    <w:rsid w:val="009C7E42"/>
    <w:rsid w:val="009D59C8"/>
    <w:rsid w:val="009D7626"/>
    <w:rsid w:val="009F6FFF"/>
    <w:rsid w:val="00A02F30"/>
    <w:rsid w:val="00A12632"/>
    <w:rsid w:val="00A12B2C"/>
    <w:rsid w:val="00A142AD"/>
    <w:rsid w:val="00A151E3"/>
    <w:rsid w:val="00A152FB"/>
    <w:rsid w:val="00A24C4B"/>
    <w:rsid w:val="00A32FA1"/>
    <w:rsid w:val="00A43F85"/>
    <w:rsid w:val="00A4429C"/>
    <w:rsid w:val="00A503BC"/>
    <w:rsid w:val="00A5247E"/>
    <w:rsid w:val="00A6089A"/>
    <w:rsid w:val="00A7745D"/>
    <w:rsid w:val="00A866BF"/>
    <w:rsid w:val="00AA29DF"/>
    <w:rsid w:val="00AB2066"/>
    <w:rsid w:val="00AB362E"/>
    <w:rsid w:val="00AC6635"/>
    <w:rsid w:val="00AC7B99"/>
    <w:rsid w:val="00AE4216"/>
    <w:rsid w:val="00AE6A82"/>
    <w:rsid w:val="00B11053"/>
    <w:rsid w:val="00B2563A"/>
    <w:rsid w:val="00B4466F"/>
    <w:rsid w:val="00B54189"/>
    <w:rsid w:val="00B54FFC"/>
    <w:rsid w:val="00B605B8"/>
    <w:rsid w:val="00B63233"/>
    <w:rsid w:val="00B65D1A"/>
    <w:rsid w:val="00B71BDE"/>
    <w:rsid w:val="00B725D9"/>
    <w:rsid w:val="00B726E4"/>
    <w:rsid w:val="00B81B4F"/>
    <w:rsid w:val="00B8577D"/>
    <w:rsid w:val="00B919A2"/>
    <w:rsid w:val="00B95EDC"/>
    <w:rsid w:val="00BA5ACA"/>
    <w:rsid w:val="00BA7D13"/>
    <w:rsid w:val="00BB7ED6"/>
    <w:rsid w:val="00BD08B7"/>
    <w:rsid w:val="00BD36BB"/>
    <w:rsid w:val="00BD4948"/>
    <w:rsid w:val="00BD7838"/>
    <w:rsid w:val="00BE5128"/>
    <w:rsid w:val="00BF11F5"/>
    <w:rsid w:val="00BF2441"/>
    <w:rsid w:val="00C0221D"/>
    <w:rsid w:val="00C02D3C"/>
    <w:rsid w:val="00C213B1"/>
    <w:rsid w:val="00C30698"/>
    <w:rsid w:val="00C309C6"/>
    <w:rsid w:val="00C35E71"/>
    <w:rsid w:val="00C60235"/>
    <w:rsid w:val="00C62D23"/>
    <w:rsid w:val="00C708B3"/>
    <w:rsid w:val="00C7317D"/>
    <w:rsid w:val="00C779BF"/>
    <w:rsid w:val="00C90B48"/>
    <w:rsid w:val="00C9402D"/>
    <w:rsid w:val="00C94205"/>
    <w:rsid w:val="00C94E2D"/>
    <w:rsid w:val="00C94FE6"/>
    <w:rsid w:val="00CA0F69"/>
    <w:rsid w:val="00CA2EC3"/>
    <w:rsid w:val="00CB3CE2"/>
    <w:rsid w:val="00CB70C7"/>
    <w:rsid w:val="00CC11E8"/>
    <w:rsid w:val="00CD0796"/>
    <w:rsid w:val="00CF0DF3"/>
    <w:rsid w:val="00CF1AB5"/>
    <w:rsid w:val="00CF7688"/>
    <w:rsid w:val="00D34616"/>
    <w:rsid w:val="00D368B1"/>
    <w:rsid w:val="00D41A0C"/>
    <w:rsid w:val="00D42DB7"/>
    <w:rsid w:val="00D553D2"/>
    <w:rsid w:val="00D612CE"/>
    <w:rsid w:val="00D667C0"/>
    <w:rsid w:val="00D709C5"/>
    <w:rsid w:val="00D9281F"/>
    <w:rsid w:val="00D97FB6"/>
    <w:rsid w:val="00DA126C"/>
    <w:rsid w:val="00DA4E44"/>
    <w:rsid w:val="00DA6C69"/>
    <w:rsid w:val="00DC27B9"/>
    <w:rsid w:val="00DE275D"/>
    <w:rsid w:val="00DE738A"/>
    <w:rsid w:val="00DF079E"/>
    <w:rsid w:val="00DF2490"/>
    <w:rsid w:val="00DF298A"/>
    <w:rsid w:val="00DF6D21"/>
    <w:rsid w:val="00E14753"/>
    <w:rsid w:val="00E1541F"/>
    <w:rsid w:val="00E30ABF"/>
    <w:rsid w:val="00E317AB"/>
    <w:rsid w:val="00E438C5"/>
    <w:rsid w:val="00E47E86"/>
    <w:rsid w:val="00E51B13"/>
    <w:rsid w:val="00E55D43"/>
    <w:rsid w:val="00E57513"/>
    <w:rsid w:val="00E6503E"/>
    <w:rsid w:val="00E671D8"/>
    <w:rsid w:val="00E73892"/>
    <w:rsid w:val="00E74BBE"/>
    <w:rsid w:val="00E816BD"/>
    <w:rsid w:val="00E858F0"/>
    <w:rsid w:val="00E864C2"/>
    <w:rsid w:val="00EA1391"/>
    <w:rsid w:val="00EA176E"/>
    <w:rsid w:val="00EA3DED"/>
    <w:rsid w:val="00EB210A"/>
    <w:rsid w:val="00EC270F"/>
    <w:rsid w:val="00EC5C02"/>
    <w:rsid w:val="00ED0B32"/>
    <w:rsid w:val="00ED2655"/>
    <w:rsid w:val="00ED3B73"/>
    <w:rsid w:val="00EE00C6"/>
    <w:rsid w:val="00EF14E8"/>
    <w:rsid w:val="00EF1EA9"/>
    <w:rsid w:val="00EF58CB"/>
    <w:rsid w:val="00F01212"/>
    <w:rsid w:val="00F02E89"/>
    <w:rsid w:val="00F03424"/>
    <w:rsid w:val="00F2330E"/>
    <w:rsid w:val="00F26D8C"/>
    <w:rsid w:val="00F27425"/>
    <w:rsid w:val="00F33118"/>
    <w:rsid w:val="00F332B4"/>
    <w:rsid w:val="00F33584"/>
    <w:rsid w:val="00F34ED2"/>
    <w:rsid w:val="00F41F6B"/>
    <w:rsid w:val="00F42BBA"/>
    <w:rsid w:val="00F5394F"/>
    <w:rsid w:val="00F75515"/>
    <w:rsid w:val="00F75F04"/>
    <w:rsid w:val="00F76FE1"/>
    <w:rsid w:val="00F82756"/>
    <w:rsid w:val="00F84C46"/>
    <w:rsid w:val="00F9036F"/>
    <w:rsid w:val="00F96BE2"/>
    <w:rsid w:val="00FA2587"/>
    <w:rsid w:val="00FC5BF8"/>
    <w:rsid w:val="00FC69E1"/>
    <w:rsid w:val="00FD1CF8"/>
    <w:rsid w:val="00FD44C6"/>
    <w:rsid w:val="00FD5497"/>
    <w:rsid w:val="00FE2D8F"/>
    <w:rsid w:val="00FE5BD2"/>
    <w:rsid w:val="00FF2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A7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5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124</Words>
  <Characters>710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Posedenie pri guláši r</dc:title>
  <dc:subject/>
  <dc:creator>mmm</dc:creator>
  <cp:keywords/>
  <dc:description/>
  <cp:lastModifiedBy>MR.GHOST</cp:lastModifiedBy>
  <cp:revision>2</cp:revision>
  <dcterms:created xsi:type="dcterms:W3CDTF">2010-07-05T12:54:00Z</dcterms:created>
  <dcterms:modified xsi:type="dcterms:W3CDTF">2010-07-05T12:54:00Z</dcterms:modified>
</cp:coreProperties>
</file>